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outlineLvl w:val="0"/>
        <w:rPr>
          <w:rStyle w:val="20"/>
          <w:i/>
        </w:rPr>
      </w:pPr>
      <w:r>
        <w:t xml:space="preserve"> </w:t>
      </w:r>
      <w:r w:rsidRPr="00194918">
        <w:rPr>
          <w:rStyle w:val="20"/>
          <w:i/>
        </w:rPr>
        <w:t>Приложение №1</w:t>
      </w: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Pr="001723AE" w:rsidRDefault="009C3DFB" w:rsidP="005A5AF6">
      <w:r w:rsidRPr="001723AE">
        <w:t xml:space="preserve">Вх. №________                                            Директору </w:t>
      </w:r>
    </w:p>
    <w:p w:rsidR="009C3DFB" w:rsidRPr="001723AE" w:rsidRDefault="009C3DFB" w:rsidP="005A5AF6">
      <w:pPr>
        <w:ind w:left="4248"/>
      </w:pPr>
      <w:r w:rsidRPr="001723AE">
        <w:t>ГБОУ «Лаишевская школа-интернат для детей с ОВЗ»</w:t>
      </w:r>
    </w:p>
    <w:p w:rsidR="009C3DFB" w:rsidRPr="001723AE" w:rsidRDefault="009C3DFB" w:rsidP="005A5AF6">
      <w:pPr>
        <w:ind w:left="4248"/>
      </w:pPr>
      <w:r w:rsidRPr="001723AE">
        <w:t>Шариповой Г.Х.</w:t>
      </w:r>
    </w:p>
    <w:p w:rsidR="009C3DFB" w:rsidRPr="001723AE" w:rsidRDefault="009C3DFB" w:rsidP="005A5AF6">
      <w:pPr>
        <w:ind w:left="4248"/>
      </w:pPr>
      <w:r w:rsidRPr="001723AE">
        <w:t>Адрес: 422610, Республика Татарстан, Лаишевский район, г.Лаишево, ул.Матросова, д.24,</w:t>
      </w:r>
    </w:p>
    <w:p w:rsidR="009C3DFB" w:rsidRPr="001723AE" w:rsidRDefault="009C3DFB" w:rsidP="005A5AF6">
      <w:pPr>
        <w:ind w:left="4248"/>
      </w:pPr>
      <w:r w:rsidRPr="001723AE">
        <w:t>телефон 8(84378) 2-04-52, факс – ,</w:t>
      </w:r>
    </w:p>
    <w:p w:rsidR="009C3DFB" w:rsidRPr="001723AE" w:rsidRDefault="009C3DFB" w:rsidP="005A5AF6">
      <w:pPr>
        <w:spacing w:line="360" w:lineRule="auto"/>
        <w:ind w:left="4248"/>
      </w:pPr>
      <w:r w:rsidRPr="001723AE">
        <w:t xml:space="preserve">адрес электронной почты: </w:t>
      </w:r>
      <w:r w:rsidRPr="001723AE">
        <w:rPr>
          <w:lang w:val="en-US"/>
        </w:rPr>
        <w:t>lcsh</w:t>
      </w:r>
      <w:r w:rsidRPr="001723AE">
        <w:t>-</w:t>
      </w:r>
      <w:r w:rsidRPr="001723AE">
        <w:rPr>
          <w:lang w:val="en-US"/>
        </w:rPr>
        <w:t>inter</w:t>
      </w:r>
      <w:r w:rsidRPr="001723AE">
        <w:t>@</w:t>
      </w:r>
      <w:r w:rsidRPr="001723AE">
        <w:rPr>
          <w:lang w:val="en-US"/>
        </w:rPr>
        <w:t>mail</w:t>
      </w:r>
      <w:r w:rsidRPr="001723AE">
        <w:t>.</w:t>
      </w:r>
      <w:r w:rsidRPr="001723AE">
        <w:rPr>
          <w:lang w:val="en-US"/>
        </w:rPr>
        <w:t>ru</w:t>
      </w:r>
      <w:r w:rsidRPr="001723AE">
        <w:t>,</w:t>
      </w:r>
    </w:p>
    <w:p w:rsidR="009C3DFB" w:rsidRPr="001723AE" w:rsidRDefault="009C3DFB" w:rsidP="005A5AF6">
      <w:pPr>
        <w:ind w:left="4248"/>
      </w:pPr>
      <w:r w:rsidRPr="001723AE">
        <w:t>от _____________________________________________</w:t>
      </w:r>
    </w:p>
    <w:p w:rsidR="009C3DFB" w:rsidRPr="001723AE" w:rsidRDefault="009C3DFB" w:rsidP="005A5AF6">
      <w:pPr>
        <w:ind w:left="4248"/>
        <w:jc w:val="center"/>
        <w:rPr>
          <w:sz w:val="20"/>
          <w:szCs w:val="20"/>
        </w:rPr>
      </w:pPr>
      <w:r w:rsidRPr="001723AE">
        <w:rPr>
          <w:sz w:val="20"/>
          <w:szCs w:val="20"/>
        </w:rPr>
        <w:t>(Ф.И.О. родителя/представителя)</w:t>
      </w:r>
    </w:p>
    <w:p w:rsidR="009C3DFB" w:rsidRPr="001723AE" w:rsidRDefault="009C3DFB" w:rsidP="005A5AF6">
      <w:pPr>
        <w:ind w:left="4248"/>
        <w:jc w:val="center"/>
      </w:pPr>
    </w:p>
    <w:p w:rsidR="009C3DFB" w:rsidRPr="001723AE" w:rsidRDefault="009C3DFB" w:rsidP="005A5AF6">
      <w:pPr>
        <w:ind w:left="4248"/>
        <w:jc w:val="center"/>
      </w:pPr>
    </w:p>
    <w:p w:rsidR="009C3DFB" w:rsidRPr="001723AE" w:rsidRDefault="009C3DFB" w:rsidP="005A5AF6">
      <w:pPr>
        <w:spacing w:line="360" w:lineRule="auto"/>
        <w:ind w:left="4248"/>
        <w:outlineLvl w:val="0"/>
      </w:pPr>
      <w:r w:rsidRPr="001723AE">
        <w:t>Заявление</w:t>
      </w:r>
    </w:p>
    <w:p w:rsidR="009C3DFB" w:rsidRPr="001723AE" w:rsidRDefault="009C3DFB" w:rsidP="005A5AF6">
      <w:pPr>
        <w:spacing w:line="360" w:lineRule="auto"/>
      </w:pPr>
      <w:r w:rsidRPr="001723AE">
        <w:t>Прошу принять моего ребенка  ________________________________________________________</w:t>
      </w:r>
    </w:p>
    <w:p w:rsidR="009C3DFB" w:rsidRPr="001723AE" w:rsidRDefault="009C3DFB" w:rsidP="005A5AF6">
      <w:pPr>
        <w:spacing w:line="360" w:lineRule="auto"/>
      </w:pPr>
      <w:r w:rsidRPr="001723AE">
        <w:t>_______________ (Ф.И.О. ребенка), «______» ___________________  __________ года рождения, проживающего по адресу: ____________________________________________________________</w:t>
      </w:r>
    </w:p>
    <w:p w:rsidR="009C3DFB" w:rsidRPr="001723AE" w:rsidRDefault="009C3DFB" w:rsidP="005A5AF6">
      <w:pPr>
        <w:spacing w:line="360" w:lineRule="auto"/>
      </w:pPr>
      <w:r w:rsidRPr="001723AE">
        <w:t xml:space="preserve">_______________________________________________________________в _____________ класс.  </w:t>
      </w:r>
    </w:p>
    <w:p w:rsidR="009C3DFB" w:rsidRPr="001723AE" w:rsidRDefault="009C3DFB" w:rsidP="005A5AF6">
      <w:pPr>
        <w:shd w:val="clear" w:color="auto" w:fill="FFFFFF"/>
        <w:spacing w:line="360" w:lineRule="auto"/>
        <w:jc w:val="both"/>
      </w:pPr>
      <w:r w:rsidRPr="001723AE">
        <w:t>Ф.И.О. родителя(ей) (законного(ых) представителя(ей) ребенка: ____________________________</w:t>
      </w:r>
    </w:p>
    <w:p w:rsidR="009C3DFB" w:rsidRPr="001723AE" w:rsidRDefault="009C3DFB" w:rsidP="005A5AF6">
      <w:pPr>
        <w:shd w:val="clear" w:color="auto" w:fill="FFFFFF"/>
        <w:spacing w:line="360" w:lineRule="auto"/>
        <w:jc w:val="both"/>
      </w:pPr>
      <w:r w:rsidRPr="001723AE">
        <w:t>___________________________________________________________________________________</w:t>
      </w:r>
    </w:p>
    <w:p w:rsidR="009C3DFB" w:rsidRPr="001723AE" w:rsidRDefault="009C3DFB" w:rsidP="005A5AF6">
      <w:pPr>
        <w:shd w:val="clear" w:color="auto" w:fill="FFFFFF"/>
        <w:spacing w:line="360" w:lineRule="auto"/>
        <w:jc w:val="both"/>
      </w:pPr>
      <w:r w:rsidRPr="001723AE">
        <w:t>___________________________________________________________________________________.</w:t>
      </w:r>
    </w:p>
    <w:p w:rsidR="009C3DFB" w:rsidRPr="001723AE" w:rsidRDefault="009C3DFB" w:rsidP="005A5AF6">
      <w:pPr>
        <w:shd w:val="clear" w:color="auto" w:fill="FFFFFF"/>
        <w:spacing w:line="360" w:lineRule="auto"/>
      </w:pPr>
      <w:r w:rsidRPr="001723AE">
        <w:t>Адрес места жительства/пребывания родителя(ей) (законного(ых) представителя(ей): __________</w:t>
      </w:r>
    </w:p>
    <w:p w:rsidR="009C3DFB" w:rsidRPr="001723AE" w:rsidRDefault="009C3DFB" w:rsidP="005A5AF6">
      <w:pPr>
        <w:shd w:val="clear" w:color="auto" w:fill="FFFFFF"/>
        <w:spacing w:line="360" w:lineRule="auto"/>
      </w:pPr>
      <w:r w:rsidRPr="001723AE">
        <w:t>___________________________________________________________________________________</w:t>
      </w:r>
    </w:p>
    <w:p w:rsidR="009C3DFB" w:rsidRPr="001723AE" w:rsidRDefault="009C3DFB" w:rsidP="005A5AF6">
      <w:pPr>
        <w:shd w:val="clear" w:color="auto" w:fill="FFFFFF"/>
        <w:spacing w:line="360" w:lineRule="auto"/>
      </w:pPr>
      <w:r w:rsidRPr="001723AE">
        <w:t>___________________________________________________________________________________.</w:t>
      </w:r>
    </w:p>
    <w:p w:rsidR="009C3DFB" w:rsidRPr="001723AE" w:rsidRDefault="009C3DFB" w:rsidP="005A5AF6">
      <w:pPr>
        <w:shd w:val="clear" w:color="auto" w:fill="FFFFFF"/>
        <w:spacing w:line="360" w:lineRule="auto"/>
      </w:pPr>
      <w:r w:rsidRPr="001723AE">
        <w:t>Номер(а) телефона(ов) родителя(ей) (законного(ых) представителя(ей) ребенка: ______________</w:t>
      </w:r>
    </w:p>
    <w:p w:rsidR="009C3DFB" w:rsidRPr="001723AE" w:rsidRDefault="009C3DFB" w:rsidP="005A5AF6">
      <w:pPr>
        <w:shd w:val="clear" w:color="auto" w:fill="FFFFFF"/>
        <w:spacing w:line="360" w:lineRule="auto"/>
      </w:pPr>
      <w:r w:rsidRPr="001723AE">
        <w:t>___________________________________________________________________________________.</w:t>
      </w:r>
    </w:p>
    <w:p w:rsidR="009C3DFB" w:rsidRPr="001723AE" w:rsidRDefault="009C3DFB" w:rsidP="005A5AF6">
      <w:pPr>
        <w:shd w:val="clear" w:color="auto" w:fill="FFFFFF"/>
        <w:spacing w:line="360" w:lineRule="auto"/>
        <w:jc w:val="both"/>
      </w:pPr>
      <w:r w:rsidRPr="001723AE">
        <w:t>Адрес электронной почты (при наличии) родителя(ей) (законного(ых) представителя(ей) ребенка: ___________________________________________________________________________</w:t>
      </w:r>
      <w:r>
        <w:t>_________</w:t>
      </w:r>
      <w:r w:rsidRPr="001723AE">
        <w:t>.</w:t>
      </w:r>
    </w:p>
    <w:p w:rsidR="009C3DFB" w:rsidRPr="001723AE" w:rsidRDefault="009C3DFB" w:rsidP="005A5AF6">
      <w:pPr>
        <w:shd w:val="clear" w:color="auto" w:fill="FFFFFF"/>
        <w:spacing w:line="360" w:lineRule="auto"/>
        <w:jc w:val="both"/>
      </w:pPr>
      <w:r w:rsidRPr="001723AE">
        <w:t>Наличие права внеочередного, первоочередного или преимущественного приема _____________</w:t>
      </w:r>
    </w:p>
    <w:p w:rsidR="009C3DFB" w:rsidRPr="001723AE" w:rsidRDefault="009C3DFB" w:rsidP="005A5AF6">
      <w:pPr>
        <w:shd w:val="clear" w:color="auto" w:fill="FFFFFF"/>
        <w:spacing w:line="360" w:lineRule="auto"/>
        <w:jc w:val="both"/>
      </w:pPr>
      <w:r w:rsidRPr="001723AE">
        <w:t>___________________________________________________________________________________.</w:t>
      </w:r>
    </w:p>
    <w:p w:rsidR="009C3DFB" w:rsidRPr="001723AE" w:rsidRDefault="009C3DFB" w:rsidP="005A5AF6">
      <w:pPr>
        <w:shd w:val="clear" w:color="auto" w:fill="FFFFFF"/>
        <w:spacing w:line="360" w:lineRule="auto"/>
        <w:jc w:val="both"/>
      </w:pPr>
      <w:r w:rsidRPr="001723AE">
        <w:t>Согласие родителя(ей) (законного(ых) представителя(ей) ребенка на обучение по АООП_____________________________________________________________________________.</w:t>
      </w:r>
    </w:p>
    <w:p w:rsidR="009C3DFB" w:rsidRPr="001723AE" w:rsidRDefault="009C3DFB" w:rsidP="005A5AF6">
      <w:pPr>
        <w:pStyle w:val="ListParagraph"/>
        <w:ind w:left="0"/>
        <w:jc w:val="both"/>
        <w:rPr>
          <w:rFonts w:ascii="Times New Roman" w:hAnsi="Times New Roman"/>
        </w:rPr>
      </w:pPr>
      <w:r w:rsidRPr="001723AE">
        <w:rPr>
          <w:rFonts w:ascii="Times New Roman" w:hAnsi="Times New Roman"/>
        </w:rPr>
        <w:t>Даю согласие на обучение и воспитание моего несовершеннолетнего ребенка на ___________________ языке; на получение образования на родном языке из числа языков народов Российской Федерации: ______________________________________________________</w:t>
      </w:r>
      <w:r>
        <w:rPr>
          <w:rFonts w:ascii="Times New Roman" w:hAnsi="Times New Roman"/>
        </w:rPr>
        <w:t>_________</w:t>
      </w:r>
      <w:r w:rsidRPr="001723AE">
        <w:rPr>
          <w:rFonts w:ascii="Times New Roman" w:hAnsi="Times New Roman"/>
        </w:rPr>
        <w:t>.</w:t>
      </w:r>
    </w:p>
    <w:p w:rsidR="009C3DFB" w:rsidRPr="001723AE" w:rsidRDefault="009C3DFB" w:rsidP="005A5AF6">
      <w:pPr>
        <w:pStyle w:val="ListParagraph"/>
        <w:spacing w:line="360" w:lineRule="auto"/>
        <w:ind w:left="360"/>
        <w:jc w:val="both"/>
        <w:rPr>
          <w:rFonts w:ascii="Times New Roman" w:hAnsi="Times New Roman"/>
          <w:vertAlign w:val="superscript"/>
        </w:rPr>
      </w:pPr>
      <w:r w:rsidRPr="001723AE"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(указать язык обучения)</w:t>
      </w:r>
    </w:p>
    <w:p w:rsidR="009C3DFB" w:rsidRDefault="009C3DFB" w:rsidP="005A5AF6">
      <w:pPr>
        <w:pStyle w:val="ListParagraph"/>
        <w:spacing w:line="360" w:lineRule="auto"/>
        <w:ind w:left="0"/>
        <w:jc w:val="both"/>
        <w:rPr>
          <w:rFonts w:ascii="Times New Roman" w:hAnsi="Times New Roman"/>
          <w:vertAlign w:val="superscript"/>
        </w:rPr>
      </w:pPr>
      <w:r w:rsidRPr="001723AE">
        <w:rPr>
          <w:rFonts w:ascii="Times New Roman" w:hAnsi="Times New Roman"/>
        </w:rPr>
        <w:t>Даю согласие ГБОУ «Лаишевская школа-интернат для детей с ОВЗ» на посещение моим ребенком  учреждений культуры, мероприятий, не предусмотренных учебным планом, участие ребенка в общественно - полезном труде _______________________________________________</w:t>
      </w:r>
      <w:r>
        <w:rPr>
          <w:rFonts w:ascii="Times New Roman" w:hAnsi="Times New Roman"/>
        </w:rPr>
        <w:t>__________</w:t>
      </w:r>
      <w:r w:rsidRPr="001723AE">
        <w:rPr>
          <w:rFonts w:ascii="Times New Roman" w:hAnsi="Times New Roman"/>
        </w:rPr>
        <w:t>.</w:t>
      </w:r>
      <w:r w:rsidRPr="001723AE">
        <w:rPr>
          <w:rFonts w:ascii="Times New Roman" w:hAnsi="Times New Roman"/>
          <w:vertAlign w:val="superscript"/>
        </w:rPr>
        <w:t xml:space="preserve">                 </w:t>
      </w:r>
    </w:p>
    <w:p w:rsidR="009C3DFB" w:rsidRPr="001723AE" w:rsidRDefault="009C3DFB" w:rsidP="005A5AF6">
      <w:pPr>
        <w:pStyle w:val="ListParagraph"/>
        <w:spacing w:line="360" w:lineRule="auto"/>
        <w:ind w:left="0"/>
        <w:jc w:val="both"/>
        <w:rPr>
          <w:rFonts w:ascii="Times New Roman" w:hAnsi="Times New Roman"/>
          <w:vertAlign w:val="superscript"/>
        </w:rPr>
      </w:pPr>
      <w:r w:rsidRPr="001723AE">
        <w:rPr>
          <w:rFonts w:ascii="Times New Roman" w:hAnsi="Times New Roman"/>
          <w:vertAlign w:val="superscript"/>
        </w:rPr>
        <w:t xml:space="preserve">                  </w:t>
      </w:r>
    </w:p>
    <w:p w:rsidR="009C3DFB" w:rsidRPr="001723AE" w:rsidRDefault="009C3DFB" w:rsidP="005A5AF6">
      <w:pPr>
        <w:pStyle w:val="ListParagraph"/>
        <w:shd w:val="clear" w:color="auto" w:fill="FFFFFF"/>
        <w:spacing w:after="255" w:line="360" w:lineRule="auto"/>
        <w:ind w:left="0"/>
        <w:jc w:val="both"/>
        <w:rPr>
          <w:rFonts w:ascii="Times New Roman" w:hAnsi="Times New Roman"/>
        </w:rPr>
      </w:pPr>
      <w:r w:rsidRPr="001723AE">
        <w:rPr>
          <w:rFonts w:ascii="Times New Roman" w:hAnsi="Times New Roman"/>
        </w:rPr>
        <w:t>Ознакомлен(а)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9C3DFB" w:rsidRPr="001723AE" w:rsidRDefault="009C3DFB" w:rsidP="005A5AF6">
      <w:pPr>
        <w:spacing w:line="360" w:lineRule="auto"/>
        <w:jc w:val="both"/>
      </w:pPr>
      <w:r w:rsidRPr="001723AE">
        <w:t>На обработку персональных данных ребенка и родителей в порядке, установленном законодательством РФ  согласны / не согласны.</w:t>
      </w:r>
    </w:p>
    <w:p w:rsidR="009C3DFB" w:rsidRPr="001723AE" w:rsidRDefault="009C3DFB" w:rsidP="005A5AF6">
      <w:pPr>
        <w:spacing w:line="360" w:lineRule="auto"/>
        <w:jc w:val="both"/>
      </w:pPr>
    </w:p>
    <w:p w:rsidR="009C3DFB" w:rsidRPr="001723AE" w:rsidRDefault="009C3DFB" w:rsidP="005A5AF6">
      <w:pPr>
        <w:spacing w:line="360" w:lineRule="auto"/>
      </w:pPr>
      <w:r w:rsidRPr="001723AE">
        <w:t>«______» ___________________ 20_________г.</w:t>
      </w:r>
    </w:p>
    <w:p w:rsidR="009C3DFB" w:rsidRPr="001723AE" w:rsidRDefault="009C3DFB" w:rsidP="005A5AF6">
      <w:pPr>
        <w:spacing w:line="360" w:lineRule="auto"/>
      </w:pPr>
    </w:p>
    <w:p w:rsidR="009C3DFB" w:rsidRPr="001723AE" w:rsidRDefault="009C3DFB" w:rsidP="005A5AF6">
      <w:pPr>
        <w:spacing w:line="360" w:lineRule="auto"/>
      </w:pPr>
      <w:r w:rsidRPr="001723AE">
        <w:t>Подпись родителей        ______________     /_________________________________/</w:t>
      </w:r>
    </w:p>
    <w:p w:rsidR="009C3DFB" w:rsidRPr="001723AE" w:rsidRDefault="009C3DFB" w:rsidP="005A5AF6">
      <w:pPr>
        <w:spacing w:line="360" w:lineRule="auto"/>
      </w:pPr>
    </w:p>
    <w:p w:rsidR="009C3DFB" w:rsidRPr="001723AE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Pr="001723AE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outlineLvl w:val="0"/>
        <w:rPr>
          <w:rStyle w:val="20"/>
          <w:i/>
        </w:rPr>
      </w:pPr>
      <w:r>
        <w:rPr>
          <w:rStyle w:val="20"/>
          <w:i/>
        </w:rPr>
        <w:t>Приложение №2</w:t>
      </w:r>
    </w:p>
    <w:p w:rsidR="009C3DFB" w:rsidRDefault="009C3DFB" w:rsidP="005A5AF6">
      <w:pPr>
        <w:pStyle w:val="21"/>
        <w:shd w:val="clear" w:color="auto" w:fill="auto"/>
        <w:tabs>
          <w:tab w:val="left" w:pos="0"/>
          <w:tab w:val="left" w:pos="709"/>
        </w:tabs>
        <w:spacing w:line="240" w:lineRule="auto"/>
        <w:ind w:left="6372" w:firstLine="1416"/>
        <w:contextualSpacing/>
        <w:rPr>
          <w:rStyle w:val="20"/>
          <w:i/>
        </w:rPr>
      </w:pPr>
    </w:p>
    <w:p w:rsidR="009C3DFB" w:rsidRPr="001723AE" w:rsidRDefault="009C3DFB" w:rsidP="005A5AF6">
      <w:r w:rsidRPr="001723AE">
        <w:t xml:space="preserve">Вх. №________                                            Директору </w:t>
      </w:r>
    </w:p>
    <w:p w:rsidR="009C3DFB" w:rsidRPr="001723AE" w:rsidRDefault="009C3DFB" w:rsidP="005A5AF6">
      <w:pPr>
        <w:ind w:left="4248"/>
      </w:pPr>
      <w:r w:rsidRPr="001723AE">
        <w:t>ГБОУ «Лаишевская школа-интернат для детей с ОВЗ»</w:t>
      </w:r>
    </w:p>
    <w:p w:rsidR="009C3DFB" w:rsidRPr="001723AE" w:rsidRDefault="009C3DFB" w:rsidP="005A5AF6">
      <w:pPr>
        <w:ind w:left="4248"/>
      </w:pPr>
      <w:r w:rsidRPr="001723AE">
        <w:t>Шариповой Г.Х.</w:t>
      </w:r>
    </w:p>
    <w:p w:rsidR="009C3DFB" w:rsidRPr="001723AE" w:rsidRDefault="009C3DFB" w:rsidP="005A5AF6">
      <w:pPr>
        <w:ind w:left="4248"/>
      </w:pPr>
      <w:r w:rsidRPr="001723AE">
        <w:t>Адрес: 422610, Республика Татарстан, Лаишевский район, г.Лаишево, ул.Матросова, д.24,</w:t>
      </w:r>
    </w:p>
    <w:p w:rsidR="009C3DFB" w:rsidRPr="001723AE" w:rsidRDefault="009C3DFB" w:rsidP="005A5AF6">
      <w:pPr>
        <w:ind w:left="4248"/>
      </w:pPr>
      <w:r w:rsidRPr="001723AE">
        <w:t>телефон 8(84378) 2-04-52, факс – ,</w:t>
      </w:r>
    </w:p>
    <w:p w:rsidR="009C3DFB" w:rsidRPr="001723AE" w:rsidRDefault="009C3DFB" w:rsidP="005A5AF6">
      <w:pPr>
        <w:spacing w:line="360" w:lineRule="auto"/>
        <w:ind w:left="4248"/>
      </w:pPr>
      <w:r w:rsidRPr="001723AE">
        <w:t xml:space="preserve">адрес электронной почты: </w:t>
      </w:r>
      <w:r w:rsidRPr="001723AE">
        <w:rPr>
          <w:lang w:val="en-US"/>
        </w:rPr>
        <w:t>lcsh</w:t>
      </w:r>
      <w:r w:rsidRPr="001723AE">
        <w:t>-</w:t>
      </w:r>
      <w:r w:rsidRPr="001723AE">
        <w:rPr>
          <w:lang w:val="en-US"/>
        </w:rPr>
        <w:t>inter</w:t>
      </w:r>
      <w:r w:rsidRPr="001723AE">
        <w:t>@</w:t>
      </w:r>
      <w:r w:rsidRPr="001723AE">
        <w:rPr>
          <w:lang w:val="en-US"/>
        </w:rPr>
        <w:t>mail</w:t>
      </w:r>
      <w:r w:rsidRPr="001723AE">
        <w:t>.</w:t>
      </w:r>
      <w:r w:rsidRPr="001723AE">
        <w:rPr>
          <w:lang w:val="en-US"/>
        </w:rPr>
        <w:t>ru</w:t>
      </w:r>
      <w:r w:rsidRPr="001723AE">
        <w:t>,</w:t>
      </w:r>
    </w:p>
    <w:p w:rsidR="009C3DFB" w:rsidRPr="001723AE" w:rsidRDefault="009C3DFB" w:rsidP="005A5AF6">
      <w:pPr>
        <w:ind w:left="4248"/>
      </w:pPr>
      <w:r w:rsidRPr="001723AE">
        <w:t>от _____________________________________________</w:t>
      </w:r>
    </w:p>
    <w:p w:rsidR="009C3DFB" w:rsidRPr="001723AE" w:rsidRDefault="009C3DFB" w:rsidP="005A5AF6">
      <w:pPr>
        <w:ind w:left="4248"/>
        <w:jc w:val="center"/>
        <w:rPr>
          <w:sz w:val="20"/>
          <w:szCs w:val="20"/>
        </w:rPr>
      </w:pPr>
      <w:r w:rsidRPr="001723AE">
        <w:rPr>
          <w:sz w:val="20"/>
          <w:szCs w:val="20"/>
        </w:rPr>
        <w:t>(Ф.И.О. родителя/представителя)</w:t>
      </w:r>
    </w:p>
    <w:p w:rsidR="009C3DFB" w:rsidRPr="001723AE" w:rsidRDefault="009C3DFB" w:rsidP="005A5AF6"/>
    <w:p w:rsidR="009C3DFB" w:rsidRPr="001723AE" w:rsidRDefault="009C3DFB" w:rsidP="005A5AF6">
      <w:pPr>
        <w:spacing w:line="360" w:lineRule="auto"/>
        <w:ind w:left="4248"/>
        <w:outlineLvl w:val="0"/>
      </w:pPr>
      <w:r w:rsidRPr="001723AE">
        <w:t>Заявление</w:t>
      </w:r>
    </w:p>
    <w:p w:rsidR="009C3DFB" w:rsidRPr="001723AE" w:rsidRDefault="009C3DFB" w:rsidP="005A5AF6">
      <w:pPr>
        <w:spacing w:line="360" w:lineRule="auto"/>
      </w:pPr>
      <w:r w:rsidRPr="001723AE">
        <w:t>Прошу принять меня   ________________________________________________________________</w:t>
      </w:r>
    </w:p>
    <w:p w:rsidR="009C3DFB" w:rsidRPr="001723AE" w:rsidRDefault="009C3DFB" w:rsidP="005A5AF6">
      <w:pPr>
        <w:spacing w:line="360" w:lineRule="auto"/>
      </w:pPr>
      <w:r w:rsidRPr="001723AE">
        <w:t>______________________ (Ф.И.О.), «______» ___________________  __________ года рождения, проживающего по адресу: ____________________________________________________________</w:t>
      </w:r>
    </w:p>
    <w:p w:rsidR="009C3DFB" w:rsidRPr="001723AE" w:rsidRDefault="009C3DFB" w:rsidP="005A5AF6">
      <w:pPr>
        <w:spacing w:line="360" w:lineRule="auto"/>
      </w:pPr>
      <w:r w:rsidRPr="001723AE">
        <w:t xml:space="preserve">_______________________________________________________________в _____________ класс.  </w:t>
      </w:r>
    </w:p>
    <w:p w:rsidR="009C3DFB" w:rsidRPr="001723AE" w:rsidRDefault="009C3DFB" w:rsidP="005A5AF6">
      <w:pPr>
        <w:spacing w:line="360" w:lineRule="auto"/>
      </w:pPr>
      <w:r w:rsidRPr="001723AE">
        <w:t>Номер (а) телефона(ов): ______________________________________________________________.</w:t>
      </w:r>
    </w:p>
    <w:p w:rsidR="009C3DFB" w:rsidRPr="001723AE" w:rsidRDefault="009C3DFB" w:rsidP="005A5AF6">
      <w:pPr>
        <w:shd w:val="clear" w:color="auto" w:fill="FFFFFF"/>
        <w:spacing w:line="360" w:lineRule="auto"/>
        <w:jc w:val="both"/>
      </w:pPr>
      <w:r w:rsidRPr="001723AE">
        <w:t>Адрес электронной почты (при наличии): _______________________________________________.</w:t>
      </w:r>
    </w:p>
    <w:p w:rsidR="009C3DFB" w:rsidRPr="001723AE" w:rsidRDefault="009C3DFB" w:rsidP="005A5AF6">
      <w:pPr>
        <w:shd w:val="clear" w:color="auto" w:fill="FFFFFF"/>
        <w:spacing w:line="360" w:lineRule="auto"/>
        <w:jc w:val="both"/>
      </w:pPr>
      <w:r w:rsidRPr="001723AE">
        <w:t>Наличие права внеочередного, первоочередного или преимущественного приема _____________</w:t>
      </w:r>
    </w:p>
    <w:p w:rsidR="009C3DFB" w:rsidRPr="001723AE" w:rsidRDefault="009C3DFB" w:rsidP="005A5AF6">
      <w:pPr>
        <w:shd w:val="clear" w:color="auto" w:fill="FFFFFF"/>
        <w:spacing w:line="360" w:lineRule="auto"/>
        <w:jc w:val="both"/>
      </w:pPr>
      <w:r w:rsidRPr="001723AE">
        <w:t>___________________________________________________________________________________.</w:t>
      </w:r>
    </w:p>
    <w:p w:rsidR="009C3DFB" w:rsidRPr="001723AE" w:rsidRDefault="009C3DFB" w:rsidP="005A5AF6">
      <w:pPr>
        <w:shd w:val="clear" w:color="auto" w:fill="FFFFFF"/>
        <w:spacing w:line="360" w:lineRule="auto"/>
        <w:jc w:val="both"/>
      </w:pPr>
      <w:r w:rsidRPr="001723AE">
        <w:t>Согласие на обучение по АООП_______________________________________________________.</w:t>
      </w:r>
    </w:p>
    <w:p w:rsidR="009C3DFB" w:rsidRPr="001723AE" w:rsidRDefault="009C3DFB" w:rsidP="005A5AF6">
      <w:pPr>
        <w:pStyle w:val="ListParagraph"/>
        <w:ind w:left="0"/>
        <w:jc w:val="both"/>
        <w:rPr>
          <w:rFonts w:ascii="Times New Roman" w:hAnsi="Times New Roman"/>
        </w:rPr>
      </w:pPr>
      <w:r w:rsidRPr="001723AE">
        <w:rPr>
          <w:rFonts w:ascii="Times New Roman" w:hAnsi="Times New Roman"/>
        </w:rPr>
        <w:t>Даю согласие на обучение и воспитание на ___________________ языке; на получение образования на родном языке из числа языков народов Российской Федерации: ______________________________________________________.</w:t>
      </w:r>
    </w:p>
    <w:p w:rsidR="009C3DFB" w:rsidRPr="001723AE" w:rsidRDefault="009C3DFB" w:rsidP="005A5AF6">
      <w:pPr>
        <w:pStyle w:val="ListParagraph"/>
        <w:spacing w:line="360" w:lineRule="auto"/>
        <w:ind w:left="360"/>
        <w:jc w:val="both"/>
        <w:rPr>
          <w:rFonts w:ascii="Times New Roman" w:hAnsi="Times New Roman"/>
          <w:vertAlign w:val="superscript"/>
        </w:rPr>
      </w:pPr>
      <w:r w:rsidRPr="001723AE"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(указать язык обучения)</w:t>
      </w:r>
    </w:p>
    <w:p w:rsidR="009C3DFB" w:rsidRPr="001723AE" w:rsidRDefault="009C3DFB" w:rsidP="005A5AF6">
      <w:pPr>
        <w:pStyle w:val="ListParagraph"/>
        <w:spacing w:line="360" w:lineRule="auto"/>
        <w:ind w:left="0"/>
        <w:jc w:val="both"/>
        <w:rPr>
          <w:rFonts w:ascii="Times New Roman" w:hAnsi="Times New Roman"/>
        </w:rPr>
      </w:pPr>
      <w:r w:rsidRPr="001723AE">
        <w:rPr>
          <w:rFonts w:ascii="Times New Roman" w:hAnsi="Times New Roman"/>
        </w:rPr>
        <w:t>Даю согласие ГБОУ «Лаишевская школа-интернат для детей с ОВЗ» на посещение учреждений культуры, мероприятий, не предусмотренных учебным планом, участие ребенка в общественно - полезном труде _____________________________________________________________________.</w:t>
      </w:r>
    </w:p>
    <w:p w:rsidR="009C3DFB" w:rsidRPr="001723AE" w:rsidRDefault="009C3DFB" w:rsidP="005A5AF6">
      <w:pPr>
        <w:pStyle w:val="ListParagraph"/>
        <w:ind w:left="0"/>
        <w:jc w:val="both"/>
        <w:rPr>
          <w:rFonts w:ascii="Times New Roman" w:hAnsi="Times New Roman"/>
          <w:vertAlign w:val="superscript"/>
        </w:rPr>
      </w:pPr>
      <w:r w:rsidRPr="001723AE">
        <w:rPr>
          <w:rFonts w:ascii="Times New Roman" w:hAnsi="Times New Roman"/>
          <w:vertAlign w:val="superscript"/>
        </w:rPr>
        <w:t xml:space="preserve">                                   </w:t>
      </w:r>
    </w:p>
    <w:p w:rsidR="009C3DFB" w:rsidRPr="001723AE" w:rsidRDefault="009C3DFB" w:rsidP="005A5AF6">
      <w:pPr>
        <w:pStyle w:val="ListParagraph"/>
        <w:shd w:val="clear" w:color="auto" w:fill="FFFFFF"/>
        <w:spacing w:after="255" w:line="360" w:lineRule="auto"/>
        <w:ind w:left="0"/>
        <w:jc w:val="both"/>
        <w:rPr>
          <w:rFonts w:ascii="Times New Roman" w:hAnsi="Times New Roman"/>
        </w:rPr>
      </w:pPr>
      <w:r w:rsidRPr="001723AE">
        <w:rPr>
          <w:rFonts w:ascii="Times New Roman" w:hAnsi="Times New Roman"/>
        </w:rPr>
        <w:t>Ознакомлен(а)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9C3DFB" w:rsidRDefault="009C3DFB" w:rsidP="005A5AF6">
      <w:pPr>
        <w:spacing w:line="360" w:lineRule="auto"/>
        <w:jc w:val="both"/>
      </w:pPr>
      <w:r w:rsidRPr="001723AE">
        <w:t>На обработку персональных данных в порядке, установленном законодательством РФ  согласен(а) / не согласен(а).</w:t>
      </w:r>
    </w:p>
    <w:p w:rsidR="009C3DFB" w:rsidRPr="001723AE" w:rsidRDefault="009C3DFB" w:rsidP="005A5AF6">
      <w:pPr>
        <w:spacing w:line="360" w:lineRule="auto"/>
        <w:jc w:val="both"/>
      </w:pPr>
    </w:p>
    <w:p w:rsidR="009C3DFB" w:rsidRDefault="009C3DFB" w:rsidP="005A5AF6">
      <w:pPr>
        <w:spacing w:line="360" w:lineRule="auto"/>
      </w:pPr>
      <w:r w:rsidRPr="001723AE">
        <w:t>«______» ___________________ 20_________г.</w:t>
      </w:r>
    </w:p>
    <w:p w:rsidR="009C3DFB" w:rsidRPr="001723AE" w:rsidRDefault="009C3DFB" w:rsidP="005A5AF6">
      <w:pPr>
        <w:spacing w:line="360" w:lineRule="auto"/>
      </w:pPr>
    </w:p>
    <w:p w:rsidR="009C3DFB" w:rsidRPr="001723AE" w:rsidRDefault="009C3DFB" w:rsidP="005A5AF6">
      <w:pPr>
        <w:spacing w:line="360" w:lineRule="auto"/>
      </w:pPr>
      <w:r w:rsidRPr="001723AE">
        <w:t>Подпись  ______________     /_________________________________/</w:t>
      </w:r>
    </w:p>
    <w:p w:rsidR="009C3DFB" w:rsidRPr="001723AE" w:rsidRDefault="009C3DFB" w:rsidP="00F226AE">
      <w:pPr>
        <w:spacing w:line="360" w:lineRule="auto"/>
        <w:jc w:val="both"/>
        <w:rPr>
          <w:sz w:val="22"/>
          <w:szCs w:val="28"/>
        </w:rPr>
      </w:pPr>
    </w:p>
    <w:sectPr w:rsidR="009C3DFB" w:rsidRPr="001723AE" w:rsidSect="001723AE">
      <w:pgSz w:w="11906" w:h="16838"/>
      <w:pgMar w:top="851" w:right="567" w:bottom="5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F4ACF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6B6B6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EEA52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F1CBC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3E8DC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3D07F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AE5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92E67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C3EA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714B2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CD13DA"/>
    <w:multiLevelType w:val="hybridMultilevel"/>
    <w:tmpl w:val="A3E04054"/>
    <w:lvl w:ilvl="0" w:tplc="EDBA7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C97400"/>
    <w:multiLevelType w:val="hybridMultilevel"/>
    <w:tmpl w:val="C66A7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5088"/>
    <w:rsid w:val="00135072"/>
    <w:rsid w:val="00155DC1"/>
    <w:rsid w:val="001723AE"/>
    <w:rsid w:val="0019001D"/>
    <w:rsid w:val="00193833"/>
    <w:rsid w:val="00194918"/>
    <w:rsid w:val="001A5B4B"/>
    <w:rsid w:val="001C4C75"/>
    <w:rsid w:val="0020023F"/>
    <w:rsid w:val="002243B6"/>
    <w:rsid w:val="00241501"/>
    <w:rsid w:val="0028679A"/>
    <w:rsid w:val="003005B0"/>
    <w:rsid w:val="00381B5E"/>
    <w:rsid w:val="00384DB5"/>
    <w:rsid w:val="00390427"/>
    <w:rsid w:val="00415B35"/>
    <w:rsid w:val="004F132D"/>
    <w:rsid w:val="00565088"/>
    <w:rsid w:val="005A5AF6"/>
    <w:rsid w:val="005B674A"/>
    <w:rsid w:val="006A1CA2"/>
    <w:rsid w:val="006F35BE"/>
    <w:rsid w:val="00736B46"/>
    <w:rsid w:val="0076732A"/>
    <w:rsid w:val="007B6B51"/>
    <w:rsid w:val="00835D41"/>
    <w:rsid w:val="00897D23"/>
    <w:rsid w:val="008F4FF0"/>
    <w:rsid w:val="0096345D"/>
    <w:rsid w:val="009A2B9C"/>
    <w:rsid w:val="009B4CB6"/>
    <w:rsid w:val="009C3DFB"/>
    <w:rsid w:val="00A4696D"/>
    <w:rsid w:val="00A63FF5"/>
    <w:rsid w:val="00A65B40"/>
    <w:rsid w:val="00AC0FC9"/>
    <w:rsid w:val="00AC2F1C"/>
    <w:rsid w:val="00B20773"/>
    <w:rsid w:val="00B550DD"/>
    <w:rsid w:val="00BD3CB7"/>
    <w:rsid w:val="00C6026E"/>
    <w:rsid w:val="00CA1F1D"/>
    <w:rsid w:val="00CC4B32"/>
    <w:rsid w:val="00D04A25"/>
    <w:rsid w:val="00D1420C"/>
    <w:rsid w:val="00D710E6"/>
    <w:rsid w:val="00D816E4"/>
    <w:rsid w:val="00DA6FDA"/>
    <w:rsid w:val="00E57D5C"/>
    <w:rsid w:val="00F1620A"/>
    <w:rsid w:val="00F226AE"/>
    <w:rsid w:val="00F97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B5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A65B40"/>
    <w:pPr>
      <w:ind w:left="720"/>
      <w:contextualSpacing/>
    </w:pPr>
    <w:rPr>
      <w:rFonts w:ascii="Calibri" w:hAnsi="Calibri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A1F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1F1D"/>
    <w:rPr>
      <w:rFonts w:ascii="Segoe UI" w:hAnsi="Segoe UI" w:cs="Segoe UI"/>
      <w:sz w:val="18"/>
      <w:szCs w:val="18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1C4C7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193833"/>
    <w:rPr>
      <w:rFonts w:ascii="Times New Roman" w:hAnsi="Times New Roman" w:cs="Times New Roman"/>
      <w:sz w:val="2"/>
    </w:rPr>
  </w:style>
  <w:style w:type="character" w:customStyle="1" w:styleId="ListParagraphChar">
    <w:name w:val="List Paragraph Char"/>
    <w:link w:val="ListParagraph"/>
    <w:uiPriority w:val="99"/>
    <w:locked/>
    <w:rsid w:val="005A5AF6"/>
    <w:rPr>
      <w:rFonts w:eastAsia="Times New Roman"/>
      <w:sz w:val="24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5A5AF6"/>
    <w:rPr>
      <w:sz w:val="28"/>
      <w:shd w:val="clear" w:color="auto" w:fill="FFFFFF"/>
    </w:rPr>
  </w:style>
  <w:style w:type="character" w:customStyle="1" w:styleId="20">
    <w:name w:val="Основной текст (2)"/>
    <w:uiPriority w:val="99"/>
    <w:rsid w:val="005A5AF6"/>
    <w:rPr>
      <w:rFonts w:ascii="Times New Roman" w:hAnsi="Times New Roman"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customStyle="1" w:styleId="21">
    <w:name w:val="Основной текст (2)1"/>
    <w:basedOn w:val="Normal"/>
    <w:link w:val="2"/>
    <w:uiPriority w:val="99"/>
    <w:rsid w:val="005A5AF6"/>
    <w:pPr>
      <w:widowControl w:val="0"/>
      <w:shd w:val="clear" w:color="auto" w:fill="FFFFFF"/>
      <w:spacing w:line="322" w:lineRule="exact"/>
      <w:jc w:val="both"/>
    </w:pPr>
    <w:rPr>
      <w:rFonts w:ascii="Calibri" w:eastAsia="Calibri" w:hAnsi="Calibri"/>
      <w:sz w:val="28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55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139</TotalTime>
  <Pages>3</Pages>
  <Words>833</Words>
  <Characters>4750</Characters>
  <Application>Microsoft Office Outlook</Application>
  <DocSecurity>0</DocSecurity>
  <Lines>0</Lines>
  <Paragraphs>0</Paragraphs>
  <ScaleCrop>false</ScaleCrop>
  <Company>SPecialiST RePack &amp; SanBuild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Customer</cp:lastModifiedBy>
  <cp:revision>25</cp:revision>
  <cp:lastPrinted>2020-06-23T07:35:00Z</cp:lastPrinted>
  <dcterms:created xsi:type="dcterms:W3CDTF">2015-08-31T06:51:00Z</dcterms:created>
  <dcterms:modified xsi:type="dcterms:W3CDTF">2021-03-24T08:50:00Z</dcterms:modified>
</cp:coreProperties>
</file>